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AB8" w:rsidRDefault="008D7BF1">
      <w:pPr>
        <w:spacing w:line="560" w:lineRule="exact"/>
        <w:ind w:firstLineChars="200" w:firstLine="880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治安镇</w:t>
      </w:r>
      <w:r w:rsidR="003618EA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大包力皋</w:t>
      </w:r>
      <w:r>
        <w:rPr>
          <w:rFonts w:ascii="方正小标宋简体" w:eastAsia="方正小标宋简体" w:hAnsi="方正小标宋简体" w:cs="方正小标宋简体" w:hint="eastAsia"/>
          <w:b/>
          <w:sz w:val="44"/>
          <w:szCs w:val="44"/>
        </w:rPr>
        <w:t>村定补干部</w:t>
      </w: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分工</w:t>
      </w:r>
      <w:r>
        <w:rPr>
          <w:rFonts w:ascii="方正小标宋简体" w:eastAsia="方正小标宋简体" w:hAnsi="方正小标宋简体" w:cs="方正小标宋简体" w:hint="eastAsia"/>
          <w:b/>
          <w:sz w:val="44"/>
          <w:szCs w:val="44"/>
        </w:rPr>
        <w:t>明细</w:t>
      </w:r>
    </w:p>
    <w:p w:rsidR="00FF7AB8" w:rsidRDefault="00FF7AB8">
      <w:pPr>
        <w:spacing w:line="560" w:lineRule="exact"/>
        <w:ind w:firstLineChars="200" w:firstLine="880"/>
        <w:jc w:val="center"/>
        <w:rPr>
          <w:rFonts w:ascii="方正仿宋简体" w:eastAsia="方正仿宋简体" w:hAnsi="方正仿宋简体" w:cs="方正仿宋简体"/>
          <w:bCs/>
          <w:sz w:val="44"/>
          <w:szCs w:val="44"/>
        </w:rPr>
      </w:pPr>
    </w:p>
    <w:p w:rsidR="00FF7AB8" w:rsidRDefault="008D7BF1">
      <w:pPr>
        <w:adjustRightInd w:val="0"/>
        <w:snapToGrid w:val="0"/>
        <w:spacing w:line="56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经两委会研究决定，对</w:t>
      </w:r>
      <w:r w:rsidR="003618EA">
        <w:rPr>
          <w:rFonts w:ascii="方正仿宋简体" w:eastAsia="方正仿宋简体" w:hAnsi="方正仿宋简体" w:cs="方正仿宋简体" w:hint="eastAsia"/>
          <w:sz w:val="32"/>
          <w:szCs w:val="32"/>
        </w:rPr>
        <w:t>大包力</w:t>
      </w:r>
      <w:r w:rsidR="003618EA">
        <w:rPr>
          <w:rFonts w:ascii="宋体" w:hAnsi="宋体" w:cs="宋体" w:hint="eastAsia"/>
          <w:sz w:val="32"/>
          <w:szCs w:val="32"/>
        </w:rPr>
        <w:t>皋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村定补干部分工做了详细划分，具体分工明细如下：</w:t>
      </w:r>
    </w:p>
    <w:p w:rsidR="00FF7AB8" w:rsidRDefault="003618EA">
      <w:pPr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李君：</w:t>
      </w:r>
      <w:r w:rsidR="008D7BF1"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党支部书记，村主任，主持党支部、村委会全面工作。</w:t>
      </w:r>
    </w:p>
    <w:p w:rsidR="00FF7AB8" w:rsidRDefault="003618EA">
      <w:pPr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王守忠：</w:t>
      </w:r>
      <w:r w:rsidR="008D7BF1">
        <w:rPr>
          <w:rFonts w:ascii="方正仿宋简体" w:eastAsia="方正仿宋简体" w:hAnsi="方正仿宋简体" w:cs="方正仿宋简体" w:hint="eastAsia"/>
          <w:sz w:val="32"/>
          <w:szCs w:val="32"/>
        </w:rPr>
        <w:t>村委会副主任，协助党支部书记工作，村屯治理、村屯建设、村级信访维稳、危房改造、道路交通、村级自然资源、电力、村级环境保护、应急管理、安全生产、保密、村级环境卫生、人畜安全饮水、安全防火、农村牧业、林草、高效节水、水务、动物防疫、重点项目建设等工作；联系人大、司法所、社会治理办公室、经济发展和建设办公室、综合行政执法队等部门。</w:t>
      </w:r>
    </w:p>
    <w:p w:rsidR="00FF7AB8" w:rsidRDefault="003618EA">
      <w:pPr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陈丽娜：</w:t>
      </w:r>
      <w:r w:rsidR="008D7BF1"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协助党支部书记工作，负责计划生育工作、村级妇联、村级网格化管理工作等工作；主抓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乡村振兴</w:t>
      </w:r>
      <w:r w:rsidR="00CD0733"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 w:rsidR="00CD0733">
        <w:rPr>
          <w:rFonts w:ascii="方正仿宋简体" w:eastAsia="方正仿宋简体" w:hAnsi="方正仿宋简体" w:cs="方正仿宋简体" w:hint="eastAsia"/>
          <w:sz w:val="32"/>
          <w:szCs w:val="32"/>
        </w:rPr>
        <w:t>农村合作医疗及医疗保险的收缴工作</w:t>
      </w:r>
      <w:r w:rsidR="008D7BF1"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林草水务</w:t>
      </w:r>
      <w:r w:rsidR="008D7BF1"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文教卫生民族工作</w:t>
      </w:r>
      <w:r w:rsidR="008D7BF1"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社会服务保障工作</w:t>
      </w:r>
      <w:r w:rsidR="008D7BF1"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宋体" w:hAnsi="宋体" w:cs="宋体" w:hint="eastAsia"/>
          <w:sz w:val="32"/>
          <w:szCs w:val="32"/>
        </w:rPr>
        <w:t>平安建设</w:t>
      </w:r>
      <w:r w:rsidR="008D7BF1"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 w:rsidR="00CD0733">
        <w:rPr>
          <w:rFonts w:ascii="宋体" w:hAnsi="宋体" w:cs="宋体" w:hint="eastAsia"/>
          <w:sz w:val="32"/>
          <w:szCs w:val="32"/>
        </w:rPr>
        <w:t>矛盾调解</w:t>
      </w:r>
      <w:r w:rsidR="008D7BF1">
        <w:rPr>
          <w:rFonts w:ascii="方正仿宋简体" w:eastAsia="方正仿宋简体" w:hAnsi="方正仿宋简体" w:cs="方正仿宋简体" w:hint="eastAsia"/>
          <w:sz w:val="32"/>
          <w:szCs w:val="32"/>
        </w:rPr>
        <w:t>等工作，联系镇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乡村振兴办公室</w:t>
      </w:r>
      <w:r w:rsidR="00CD0733"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林草水务办公室、文教卫生民族工作办公室、社会服务保障工作办公室、</w:t>
      </w:r>
      <w:r>
        <w:rPr>
          <w:rFonts w:ascii="宋体" w:hAnsi="宋体" w:cs="宋体" w:hint="eastAsia"/>
          <w:sz w:val="32"/>
          <w:szCs w:val="32"/>
        </w:rPr>
        <w:t>平安</w:t>
      </w:r>
      <w:r>
        <w:rPr>
          <w:rFonts w:ascii="宋体" w:hAnsi="宋体" w:cs="宋体" w:hint="eastAsia"/>
          <w:sz w:val="32"/>
          <w:szCs w:val="32"/>
        </w:rPr>
        <w:t>建设</w:t>
      </w:r>
      <w:r>
        <w:rPr>
          <w:rFonts w:ascii="宋体" w:hAnsi="宋体" w:cs="宋体" w:hint="eastAsia"/>
          <w:sz w:val="32"/>
          <w:szCs w:val="32"/>
        </w:rPr>
        <w:t>办公室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、畜牧兽医站、综合行政执法局、司法所</w:t>
      </w:r>
      <w:r w:rsidR="008D7BF1">
        <w:rPr>
          <w:rFonts w:ascii="方正仿宋简体" w:eastAsia="方正仿宋简体" w:hAnsi="方正仿宋简体" w:cs="方正仿宋简体" w:hint="eastAsia"/>
          <w:sz w:val="32"/>
          <w:szCs w:val="32"/>
        </w:rPr>
        <w:t>等部门。</w:t>
      </w:r>
    </w:p>
    <w:p w:rsidR="00FF7AB8" w:rsidRDefault="00CD0733">
      <w:pPr>
        <w:adjustRightInd w:val="0"/>
        <w:snapToGrid w:val="0"/>
        <w:spacing w:line="56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杜国香：</w:t>
      </w:r>
      <w:r w:rsidR="008D7BF1">
        <w:rPr>
          <w:rFonts w:ascii="黑体" w:eastAsia="黑体" w:hAnsi="黑体" w:hint="eastAsia"/>
          <w:sz w:val="32"/>
          <w:szCs w:val="32"/>
        </w:rPr>
        <w:t xml:space="preserve"> </w:t>
      </w:r>
      <w:r w:rsidR="008D7BF1">
        <w:rPr>
          <w:rFonts w:ascii="方正仿宋简体" w:eastAsia="方正仿宋简体" w:hAnsi="方正仿宋简体" w:cs="方正仿宋简体" w:hint="eastAsia"/>
          <w:sz w:val="32"/>
          <w:szCs w:val="32"/>
        </w:rPr>
        <w:t>报账员，协助党支部书记工作，负责村级财务管理、农村“三务公开”等工作，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协助党支部书记抓好村级党风廉政建设、集体经济工作、抓重点项目建设工作、主管农村合作经济组织</w:t>
      </w:r>
      <w:r w:rsidR="008D7BF1">
        <w:rPr>
          <w:rFonts w:ascii="方正仿宋简体" w:eastAsia="方正仿宋简体" w:hAnsi="方正仿宋简体" w:cs="方正仿宋简体" w:hint="eastAsia"/>
          <w:sz w:val="32"/>
          <w:szCs w:val="32"/>
        </w:rPr>
        <w:t>等领域的统计报表工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作，病虫害防治</w:t>
      </w:r>
      <w:r w:rsidR="008D7BF1"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基层党建、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政务服务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、民政救助办公室、</w:t>
      </w:r>
      <w:r w:rsidR="008D7BF1">
        <w:rPr>
          <w:rFonts w:ascii="方正仿宋简体" w:eastAsia="方正仿宋简体" w:hAnsi="方正仿宋简体" w:cs="方正仿宋简体" w:hint="eastAsia"/>
          <w:sz w:val="32"/>
          <w:szCs w:val="32"/>
        </w:rPr>
        <w:t>村级党群便民服务、退役军人服务、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统计、农村农业</w:t>
      </w:r>
      <w:r>
        <w:rPr>
          <w:rFonts w:ascii="宋体" w:hAnsi="宋体" w:cs="宋体" w:hint="eastAsia"/>
          <w:sz w:val="32"/>
          <w:szCs w:val="32"/>
        </w:rPr>
        <w:t>、自然资源</w:t>
      </w:r>
      <w:r w:rsidR="008D7BF1">
        <w:rPr>
          <w:rFonts w:ascii="方正仿宋简体" w:eastAsia="方正仿宋简体" w:hAnsi="方正仿宋简体" w:cs="方正仿宋简体" w:hint="eastAsia"/>
          <w:sz w:val="32"/>
          <w:szCs w:val="32"/>
        </w:rPr>
        <w:t>等工作。联系镇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基层党建办公室、党政综合服务办公室、</w:t>
      </w:r>
      <w:r>
        <w:rPr>
          <w:rFonts w:ascii="宋体" w:hAnsi="宋体" w:cs="宋体" w:hint="eastAsia"/>
          <w:sz w:val="32"/>
          <w:szCs w:val="32"/>
        </w:rPr>
        <w:t>政府财政办公室</w:t>
      </w:r>
      <w:r w:rsidR="008D7BF1">
        <w:rPr>
          <w:rFonts w:ascii="方正仿宋简体" w:eastAsia="方正仿宋简体" w:hAnsi="方正仿宋简体" w:cs="方正仿宋简体" w:hint="eastAsia"/>
          <w:sz w:val="32"/>
          <w:szCs w:val="32"/>
        </w:rPr>
        <w:t>、农业农村工作办公室、民政救助工作办公室、</w:t>
      </w:r>
      <w:r w:rsidR="00DB1914">
        <w:rPr>
          <w:rFonts w:ascii="方正仿宋简体" w:eastAsia="方正仿宋简体" w:hAnsi="方正仿宋简体" w:cs="方正仿宋简体" w:hint="eastAsia"/>
          <w:sz w:val="32"/>
          <w:szCs w:val="32"/>
        </w:rPr>
        <w:t>统计办公室、</w:t>
      </w:r>
      <w:bookmarkStart w:id="0" w:name="_GoBack"/>
      <w:bookmarkEnd w:id="0"/>
      <w:r w:rsidR="00DB1914">
        <w:rPr>
          <w:rFonts w:ascii="方正仿宋简体" w:eastAsia="方正仿宋简体" w:hAnsi="方正仿宋简体" w:cs="方正仿宋简体" w:hint="eastAsia"/>
          <w:sz w:val="32"/>
          <w:szCs w:val="32"/>
        </w:rPr>
        <w:t>便民服务大厅、自然资源所</w:t>
      </w:r>
      <w:r w:rsidR="008D7BF1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FF7AB8" w:rsidRDefault="00FF7AB8">
      <w:pPr>
        <w:adjustRightInd w:val="0"/>
        <w:snapToGrid w:val="0"/>
        <w:spacing w:line="560" w:lineRule="exact"/>
        <w:ind w:firstLineChars="200" w:firstLine="640"/>
        <w:jc w:val="right"/>
        <w:rPr>
          <w:rFonts w:ascii="仿宋_GB2312" w:eastAsia="仿宋_GB2312" w:hAnsi="仿宋"/>
          <w:sz w:val="32"/>
          <w:szCs w:val="32"/>
        </w:rPr>
      </w:pPr>
    </w:p>
    <w:p w:rsidR="00FF7AB8" w:rsidRDefault="00FF7AB8">
      <w:pPr>
        <w:adjustRightInd w:val="0"/>
        <w:snapToGrid w:val="0"/>
        <w:spacing w:line="560" w:lineRule="exact"/>
        <w:jc w:val="left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FF7AB8" w:rsidRDefault="008D7BF1">
      <w:pPr>
        <w:wordWrap w:val="0"/>
        <w:adjustRightInd w:val="0"/>
        <w:snapToGrid w:val="0"/>
        <w:spacing w:line="560" w:lineRule="exact"/>
        <w:jc w:val="right"/>
        <w:rPr>
          <w:rFonts w:ascii="仿宋_GB2312" w:eastAsia="方正仿宋简体" w:hAnsi="仿宋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中共治安镇</w:t>
      </w:r>
      <w:r w:rsidR="00DB1914">
        <w:rPr>
          <w:rFonts w:ascii="方正仿宋简体" w:eastAsia="方正仿宋简体" w:hAnsi="方正仿宋简体" w:cs="方正仿宋简体" w:hint="eastAsia"/>
          <w:sz w:val="32"/>
          <w:szCs w:val="32"/>
        </w:rPr>
        <w:t>大包力</w:t>
      </w:r>
      <w:r w:rsidR="00DB1914">
        <w:rPr>
          <w:rFonts w:ascii="宋体" w:hAnsi="宋体" w:cs="宋体" w:hint="eastAsia"/>
          <w:sz w:val="32"/>
          <w:szCs w:val="32"/>
        </w:rPr>
        <w:t>皋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村支部委员会    </w:t>
      </w:r>
    </w:p>
    <w:p w:rsidR="00FF7AB8" w:rsidRDefault="008D7BF1">
      <w:pPr>
        <w:wordWrap w:val="0"/>
        <w:adjustRightInd w:val="0"/>
        <w:snapToGrid w:val="0"/>
        <w:spacing w:line="560" w:lineRule="exact"/>
        <w:jc w:val="right"/>
        <w:rPr>
          <w:rFonts w:ascii="方正仿宋简体" w:eastAsia="方正仿宋简体" w:hAnsi="方正仿宋简体" w:cs="方正仿宋简体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2024年7月</w:t>
      </w:r>
      <w:r w:rsidR="00DB1914">
        <w:rPr>
          <w:rFonts w:ascii="方正仿宋简体" w:eastAsia="方正仿宋简体" w:hAnsi="方正仿宋简体" w:cs="方正仿宋简体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日         </w:t>
      </w:r>
    </w:p>
    <w:sectPr w:rsidR="00FF7AB8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843" w:rsidRDefault="00A53843">
      <w:r>
        <w:separator/>
      </w:r>
    </w:p>
  </w:endnote>
  <w:endnote w:type="continuationSeparator" w:id="0">
    <w:p w:rsidR="00A53843" w:rsidRDefault="00A53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0BCFBF-7D9B-44E6-A61C-9CEB5A93415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方正仿宋简体">
    <w:charset w:val="86"/>
    <w:family w:val="auto"/>
    <w:pitch w:val="default"/>
    <w:sig w:usb0="00000001" w:usb1="080E0000" w:usb2="00000000" w:usb3="00000000" w:csb0="00040000" w:csb1="00000000"/>
    <w:embedRegular r:id="rId2" w:subsetted="1" w:fontKey="{E7C46FD6-793E-42F0-B150-033D16C5A552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3" w:subsetted="1" w:fontKey="{F22D2F66-B400-4478-8D94-3DAD274E011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80857CA-23B2-4D82-B20E-7448B71CC31A}"/>
  </w:font>
  <w:font w:name="仿宋_GB2312"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6E7ADE0-B336-4DDB-B34F-0BD33FB1B2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AB8" w:rsidRDefault="008D7BF1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F7AB8" w:rsidRDefault="008D7BF1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DB1914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FF7AB8" w:rsidRDefault="008D7BF1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DB1914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843" w:rsidRDefault="00A53843">
      <w:r>
        <w:separator/>
      </w:r>
    </w:p>
  </w:footnote>
  <w:footnote w:type="continuationSeparator" w:id="0">
    <w:p w:rsidR="00A53843" w:rsidRDefault="00A538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RkN2NmYjU4Nzk5Mjc0ODY2ZWExMDIwOTcyZWEyOGMifQ=="/>
  </w:docVars>
  <w:rsids>
    <w:rsidRoot w:val="7A923FFA"/>
    <w:rsid w:val="001033A3"/>
    <w:rsid w:val="003618EA"/>
    <w:rsid w:val="0043727C"/>
    <w:rsid w:val="008D7BF1"/>
    <w:rsid w:val="00A53843"/>
    <w:rsid w:val="00B652B2"/>
    <w:rsid w:val="00BE4985"/>
    <w:rsid w:val="00CD0733"/>
    <w:rsid w:val="00DB1914"/>
    <w:rsid w:val="00DF5ACF"/>
    <w:rsid w:val="00FF7AB8"/>
    <w:rsid w:val="04ED2EA8"/>
    <w:rsid w:val="054B34FD"/>
    <w:rsid w:val="08900924"/>
    <w:rsid w:val="089B194D"/>
    <w:rsid w:val="0A02438D"/>
    <w:rsid w:val="0ACF1591"/>
    <w:rsid w:val="0ED507C0"/>
    <w:rsid w:val="0F19215F"/>
    <w:rsid w:val="0F330E5A"/>
    <w:rsid w:val="106A0110"/>
    <w:rsid w:val="10861EC0"/>
    <w:rsid w:val="12B25277"/>
    <w:rsid w:val="12F023A9"/>
    <w:rsid w:val="133E0C9E"/>
    <w:rsid w:val="142819EA"/>
    <w:rsid w:val="1AFA13CA"/>
    <w:rsid w:val="1E5B1C74"/>
    <w:rsid w:val="1E820E2A"/>
    <w:rsid w:val="21C83BEB"/>
    <w:rsid w:val="222C0EEA"/>
    <w:rsid w:val="2292613B"/>
    <w:rsid w:val="24BC3862"/>
    <w:rsid w:val="26EB4C20"/>
    <w:rsid w:val="2B886610"/>
    <w:rsid w:val="2E3744A0"/>
    <w:rsid w:val="2E9276E6"/>
    <w:rsid w:val="30B14E24"/>
    <w:rsid w:val="338521F0"/>
    <w:rsid w:val="39571F25"/>
    <w:rsid w:val="396222D3"/>
    <w:rsid w:val="3B730321"/>
    <w:rsid w:val="412579CE"/>
    <w:rsid w:val="41596B1F"/>
    <w:rsid w:val="42396EDA"/>
    <w:rsid w:val="427576F9"/>
    <w:rsid w:val="449B0678"/>
    <w:rsid w:val="46347DDF"/>
    <w:rsid w:val="46A46545"/>
    <w:rsid w:val="47420855"/>
    <w:rsid w:val="4AFE149D"/>
    <w:rsid w:val="4C726518"/>
    <w:rsid w:val="4D6C4A48"/>
    <w:rsid w:val="4D781B5B"/>
    <w:rsid w:val="52FE3A50"/>
    <w:rsid w:val="55614DBF"/>
    <w:rsid w:val="5AF20815"/>
    <w:rsid w:val="5D1521A1"/>
    <w:rsid w:val="5D443FDD"/>
    <w:rsid w:val="5EC41A17"/>
    <w:rsid w:val="5EC84620"/>
    <w:rsid w:val="608766BD"/>
    <w:rsid w:val="61165D31"/>
    <w:rsid w:val="654117FC"/>
    <w:rsid w:val="67643D94"/>
    <w:rsid w:val="6C3E3C71"/>
    <w:rsid w:val="6D3C4EEC"/>
    <w:rsid w:val="6D511F06"/>
    <w:rsid w:val="6D535020"/>
    <w:rsid w:val="6DBD7FE7"/>
    <w:rsid w:val="6E947E3F"/>
    <w:rsid w:val="6FA3613A"/>
    <w:rsid w:val="706D6303"/>
    <w:rsid w:val="730864E8"/>
    <w:rsid w:val="77DF6744"/>
    <w:rsid w:val="7A923FFA"/>
    <w:rsid w:val="7E9B7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471EE4"/>
  <w15:docId w15:val="{6E65B003-AD92-4053-82D0-96F7B39FD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table of authorities" w:uiPriority="99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able of authorities"/>
    <w:basedOn w:val="a"/>
    <w:next w:val="a"/>
    <w:uiPriority w:val="99"/>
    <w:unhideWhenUsed/>
    <w:qFormat/>
    <w:pPr>
      <w:spacing w:line="360" w:lineRule="auto"/>
      <w:ind w:left="420"/>
      <w:jc w:val="left"/>
    </w:p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0</TotalTime>
  <Pages>2</Pages>
  <Words>102</Words>
  <Characters>588</Characters>
  <Application>Microsoft Office Word</Application>
  <DocSecurity>0</DocSecurity>
  <Lines>4</Lines>
  <Paragraphs>1</Paragraphs>
  <ScaleCrop>false</ScaleCrop>
  <Company>CHINA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巨石</dc:creator>
  <cp:lastModifiedBy>Administrator</cp:lastModifiedBy>
  <cp:revision>2</cp:revision>
  <cp:lastPrinted>2021-05-19T10:22:00Z</cp:lastPrinted>
  <dcterms:created xsi:type="dcterms:W3CDTF">2024-07-07T08:35:00Z</dcterms:created>
  <dcterms:modified xsi:type="dcterms:W3CDTF">2024-07-07T08:35:00Z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315816587_embed</vt:lpwstr>
  </property>
  <property fmtid="{D5CDD505-2E9C-101B-9397-08002B2CF9AE}" pid="4" name="ICV">
    <vt:lpwstr>4A565DAFC83244D682D2760C0B1A103F</vt:lpwstr>
  </property>
</Properties>
</file>