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32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治安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镇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val="en-US" w:eastAsia="zh-CN"/>
        </w:rPr>
        <w:t>小包力皋村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  <w:t>定补干部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分工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  <w:t>明细</w:t>
      </w:r>
    </w:p>
    <w:p w14:paraId="130D9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eastAsia" w:ascii="方正仿宋简体" w:hAnsi="方正仿宋简体" w:eastAsia="方正仿宋简体" w:cs="方正仿宋简体"/>
          <w:bCs/>
          <w:sz w:val="44"/>
          <w:szCs w:val="44"/>
          <w:highlight w:val="none"/>
        </w:rPr>
      </w:pPr>
    </w:p>
    <w:p w14:paraId="73454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经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两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委会研究决定，对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小包力皋村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定补干部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分工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做了详细划分，具体分工明细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如下：</w:t>
      </w:r>
    </w:p>
    <w:p w14:paraId="1A08F5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highlight w:val="none"/>
          <w:lang w:val="en-US" w:eastAsia="zh-CN"/>
        </w:rPr>
        <w:t>王子龙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党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支部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书记，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村主任，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主持党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支部、村委会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全面工作。</w:t>
      </w:r>
    </w:p>
    <w:p w14:paraId="001E1A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highlight w:val="none"/>
          <w:lang w:val="en-US" w:eastAsia="zh-CN"/>
        </w:rPr>
        <w:t>王子龙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党支部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书记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/村委会主任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，负责村屯治理、村屯建设、村级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信访维稳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道路交通、电力、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村级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环境保护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民族宗教、应急管理、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安全生产、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保密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村级环境卫生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人畜安全饮水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、安全防火、农村牧业、林草、高效节水、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动物防疫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、重点项目建设等工作；联系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司法所、武装部、社会治理办公室、畜牧兽医站、平安建设办公室、经济发展和建设办公室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等部门。</w:t>
      </w:r>
    </w:p>
    <w:p w14:paraId="0BFDC0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highlight w:val="none"/>
          <w:lang w:val="en-US" w:eastAsia="zh-CN"/>
        </w:rPr>
        <w:t>王瑞华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 xml:space="preserve"> 计生主任，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协助党支部书记工作，负责计划生育工作、村级妇联、村级网格化管理工作等工作；网络安全工作、巡察整改等工作，村级作风建设、监督执纪，联系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党政综合服务办公室、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林草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水务办公室、文教卫生民族工作办公室、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人大、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工会、妇联、关工委、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团委、综合行政执法队等部门、</w:t>
      </w:r>
    </w:p>
    <w:p w14:paraId="44C7B0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 xml:space="preserve">张跃辉 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报账员，协助党支部书记村主任工作，负责村级财务管理、基层党建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工作、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宣传、意识形态、新时代文明实践活动、精神文明、志愿服务、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乡村振兴、农村“三务公开”等工作，协助党支部书记抓好村级党风廉政建设、农村深化改革、集体经济工作、协助书记抓重点项目建设工作、主管农村合作经济组织、农业等领域的统计报表工作，病虫害防治、农村合作医疗及医疗保险的收缴工作，村级党群便民服务、退役军人服务、政务服务等工作。联系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镇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基层党的建设办公室、政府财政工作办公室、乡村振兴办公室、民政救助工作办公室、社会服务保障工作办公室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、统计、便民服务大厅、农业农村工作办公室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自然资源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所等部门。</w:t>
      </w:r>
    </w:p>
    <w:p w14:paraId="3CBC71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 w14:paraId="335E3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</w:pPr>
    </w:p>
    <w:p w14:paraId="441B786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right"/>
        <w:textAlignment w:val="auto"/>
        <w:rPr>
          <w:rFonts w:hint="default" w:ascii="仿宋_GB2312" w:hAnsi="仿宋" w:eastAsia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中共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治安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镇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小包力皋村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eastAsia="zh-CN"/>
        </w:rPr>
        <w:t>支部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委员会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 xml:space="preserve">    </w:t>
      </w:r>
    </w:p>
    <w:p w14:paraId="7A97CFF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right"/>
        <w:textAlignment w:val="auto"/>
        <w:rPr>
          <w:rFonts w:hint="default" w:ascii="方正仿宋简体" w:hAnsi="方正仿宋简体" w:eastAsia="方正仿宋简体" w:cs="方正仿宋简体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2024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年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月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</w:rPr>
        <w:t>日</w:t>
      </w: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 xml:space="preserve">        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16DD38-7946-46C5-BF83-336B4295B05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648074B-2F0A-45B1-8B55-F0797F2F4D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E3515E9-E064-479A-8F36-AF5329C21CA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B155E3B-6071-4628-BBF0-6CD6C76141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89A4297-9D56-4223-8B09-2B6180A4AF8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1C9EBD3-A269-41F3-A030-E69CAC0E364B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D6C8C1A9-4AA8-489D-86E3-D335775D413D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359CB6A-1928-4D59-83DF-AB9343E5BCE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4A7E350-E894-41E5-BBFB-106B8F8FA8B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12042790-080D-4E1D-A052-00417E9641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05057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51B1F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E51B1F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lZmQzYmRhMTU4ODc0ZTRjNWMxOTk4NTAwMDJkYWYifQ=="/>
  </w:docVars>
  <w:rsids>
    <w:rsidRoot w:val="7A923FFA"/>
    <w:rsid w:val="0043727C"/>
    <w:rsid w:val="00B652B2"/>
    <w:rsid w:val="00BE4985"/>
    <w:rsid w:val="00DF5ACF"/>
    <w:rsid w:val="04ED2EA8"/>
    <w:rsid w:val="054B34FD"/>
    <w:rsid w:val="07B83505"/>
    <w:rsid w:val="08900924"/>
    <w:rsid w:val="089B194D"/>
    <w:rsid w:val="0A02438D"/>
    <w:rsid w:val="0ACF1591"/>
    <w:rsid w:val="0ED507C0"/>
    <w:rsid w:val="0F19215F"/>
    <w:rsid w:val="0F330E5A"/>
    <w:rsid w:val="102B64CB"/>
    <w:rsid w:val="106A0110"/>
    <w:rsid w:val="10861EC0"/>
    <w:rsid w:val="12B25277"/>
    <w:rsid w:val="12F023A9"/>
    <w:rsid w:val="133E0C9E"/>
    <w:rsid w:val="142819EA"/>
    <w:rsid w:val="1AFA13CA"/>
    <w:rsid w:val="1E5B1C74"/>
    <w:rsid w:val="1E820E2A"/>
    <w:rsid w:val="21C83BEB"/>
    <w:rsid w:val="222C0EEA"/>
    <w:rsid w:val="2292613B"/>
    <w:rsid w:val="24BC3862"/>
    <w:rsid w:val="26163335"/>
    <w:rsid w:val="26EB4C20"/>
    <w:rsid w:val="27A1632A"/>
    <w:rsid w:val="2B886610"/>
    <w:rsid w:val="2E016393"/>
    <w:rsid w:val="2E3744A0"/>
    <w:rsid w:val="2E9276E6"/>
    <w:rsid w:val="30B14E24"/>
    <w:rsid w:val="338521F0"/>
    <w:rsid w:val="33D104AC"/>
    <w:rsid w:val="37E97106"/>
    <w:rsid w:val="39571F25"/>
    <w:rsid w:val="396222D3"/>
    <w:rsid w:val="3B730321"/>
    <w:rsid w:val="3E7C1B1C"/>
    <w:rsid w:val="412579CE"/>
    <w:rsid w:val="41596B1F"/>
    <w:rsid w:val="42396EDA"/>
    <w:rsid w:val="427576F9"/>
    <w:rsid w:val="449B0678"/>
    <w:rsid w:val="46347DDF"/>
    <w:rsid w:val="46A46545"/>
    <w:rsid w:val="47420855"/>
    <w:rsid w:val="481D7ECC"/>
    <w:rsid w:val="4AFE149D"/>
    <w:rsid w:val="4C726518"/>
    <w:rsid w:val="4D6C4A48"/>
    <w:rsid w:val="4D781B5B"/>
    <w:rsid w:val="52FE3A50"/>
    <w:rsid w:val="55614DBF"/>
    <w:rsid w:val="58AB5787"/>
    <w:rsid w:val="5AF20815"/>
    <w:rsid w:val="5D1521A1"/>
    <w:rsid w:val="5D443FDD"/>
    <w:rsid w:val="5EC41A17"/>
    <w:rsid w:val="5EC84620"/>
    <w:rsid w:val="608766BD"/>
    <w:rsid w:val="61165D31"/>
    <w:rsid w:val="654117FC"/>
    <w:rsid w:val="654D0C6D"/>
    <w:rsid w:val="67643D94"/>
    <w:rsid w:val="6C3E3C71"/>
    <w:rsid w:val="6D3C4EEC"/>
    <w:rsid w:val="6D511F06"/>
    <w:rsid w:val="6D535020"/>
    <w:rsid w:val="6DBD7FE7"/>
    <w:rsid w:val="6E947E3F"/>
    <w:rsid w:val="6FA3613A"/>
    <w:rsid w:val="706D6303"/>
    <w:rsid w:val="71706A0F"/>
    <w:rsid w:val="730864E8"/>
    <w:rsid w:val="77DF6744"/>
    <w:rsid w:val="7A923FFA"/>
    <w:rsid w:val="7E9B7A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spacing w:line="360" w:lineRule="auto"/>
      <w:ind w:left="420"/>
      <w:jc w:val="left"/>
    </w:pPr>
    <w:rPr>
      <w:rFonts w:hint="default" w:ascii="Times New Roman" w:hAnsi="Times New Roman" w:eastAsia="宋体" w:cs="Times New Roman"/>
      <w:sz w:val="21"/>
      <w:lang w:val="en-US" w:eastAsia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CHINA</Company>
  <Pages>2</Pages>
  <Words>672</Words>
  <Characters>675</Characters>
  <Lines>1</Lines>
  <Paragraphs>1</Paragraphs>
  <TotalTime>8</TotalTime>
  <ScaleCrop>false</ScaleCrop>
  <LinksUpToDate>false</LinksUpToDate>
  <CharactersWithSpaces>692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2019-03-26T09:04:00Z</dcterms:created>
  <dc:creator>巨石</dc:creator>
  <cp:lastModifiedBy>Administrator</cp:lastModifiedBy>
  <cp:lastPrinted>2021-05-19T10:22:00Z</cp:lastPrinted>
  <dcterms:modified xsi:type="dcterms:W3CDTF">2024-07-08T01:33:34Z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SaveFontToCloudKey">
    <vt:lpwstr>315816587_embed</vt:lpwstr>
  </property>
  <property fmtid="{D5CDD505-2E9C-101B-9397-08002B2CF9AE}" pid="4" name="ICV">
    <vt:lpwstr>D8F2EE4C01854921AA5A9F22F8728443_13</vt:lpwstr>
  </property>
</Properties>
</file>