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Lines w:val="0"/>
        <w:widowControl w:val="0"/>
        <w:snapToGrid/>
        <w:spacing w:before="0" w:beforeAutospacing="0" w:after="0" w:afterAutospacing="0" w:line="60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spacing w:val="0"/>
          <w:w w:val="100"/>
          <w:sz w:val="40"/>
          <w:szCs w:val="40"/>
        </w:rPr>
      </w:pPr>
    </w:p>
    <w:p>
      <w:pPr>
        <w:keepLines w:val="0"/>
        <w:widowControl w:val="0"/>
        <w:snapToGrid/>
        <w:spacing w:before="0" w:beforeAutospacing="0" w:after="0" w:afterAutospacing="0" w:line="600" w:lineRule="exact"/>
        <w:jc w:val="both"/>
        <w:textAlignment w:val="baseline"/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spacing w:val="0"/>
          <w:w w:val="100"/>
          <w:sz w:val="40"/>
          <w:szCs w:val="40"/>
        </w:rPr>
      </w:pPr>
    </w:p>
    <w:p>
      <w:pPr>
        <w:keepLines w:val="0"/>
        <w:widowControl w:val="0"/>
        <w:snapToGrid/>
        <w:spacing w:before="0" w:beforeAutospacing="0" w:after="0" w:afterAutospacing="0" w:line="600" w:lineRule="exact"/>
        <w:ind w:firstLine="1200" w:firstLineChars="300"/>
        <w:jc w:val="both"/>
        <w:textAlignment w:val="baseline"/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spacing w:val="0"/>
          <w:w w:val="100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spacing w:val="0"/>
          <w:w w:val="100"/>
          <w:sz w:val="40"/>
          <w:szCs w:val="40"/>
        </w:rPr>
        <w:t>八仙筒镇</w:t>
      </w: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spacing w:val="0"/>
          <w:w w:val="100"/>
          <w:sz w:val="40"/>
          <w:szCs w:val="40"/>
          <w:lang w:eastAsia="zh-CN"/>
        </w:rPr>
        <w:t>巴彦敖包嘎查定补干部分工明细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经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两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委会研究决定，对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eastAsia="zh-CN"/>
        </w:rPr>
        <w:t>巴彦敖包嘎查定补干部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分工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eastAsia="zh-CN"/>
        </w:rPr>
        <w:t>做了详细划分，具体分工明细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3" w:firstLineChars="200"/>
        <w:jc w:val="left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eastAsia="zh-CN"/>
        </w:rPr>
        <w:t>梁达那巴拉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 xml:space="preserve">  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eastAsia="zh-CN"/>
        </w:rPr>
        <w:t>支部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委书记，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eastAsia="zh-CN"/>
        </w:rPr>
        <w:t>村主任，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主持党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eastAsia="zh-CN"/>
        </w:rPr>
        <w:t>支部、村委会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全面工作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eastAsia="zh-CN"/>
        </w:rPr>
        <w:t>，分管党建，干部管理，农牧业生产，项目管理，社会治安和意识形态工作。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eastAsia="zh-CN"/>
        </w:rPr>
        <w:t>协助党支部书记村主任工作，主管巴彦查干具体工作，分管环境整治，信访维稳，危房改造，村级自然资源，电力设施，安全生产等工作。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firstLine="645"/>
        <w:jc w:val="left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eastAsia="zh-CN"/>
        </w:rPr>
        <w:t>梁扎力根头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eastAsia="zh-CN"/>
        </w:rPr>
        <w:t>党支部副书记，协助党支部书记工作，分管党支部组织宣传工作，分管民兵，应急管理，新时代文明实践工作，负责党政廉政建设，监督执行工作。协助党支部书记村主任工作，主管巴彦查干具体工作，分管环境整治，信访维稳，危房改造，村级自然资源，电力设施，安全生产等工作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eastAsia="zh-CN"/>
        </w:rPr>
        <w:t>负责洼卜甸子小组具体工作，分管团支部工作，民族宗教，教育卫生政策宣传工作。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firstLine="645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eastAsia="zh-CN"/>
        </w:rPr>
        <w:t>韩秀云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eastAsia="zh-CN"/>
        </w:rPr>
        <w:t>党建文书，协助党支部书记村主任工作，主抓妇联，计生，服务e家，村级关工委，老年体协和文化活动室管理，矛盾纠纷调解等工作。</w:t>
      </w:r>
    </w:p>
    <w:p>
      <w:pPr>
        <w:keepNext w:val="0"/>
        <w:keepLines w:val="0"/>
        <w:pageBreakBefore w:val="0"/>
        <w:widowControl w:val="0"/>
        <w:tabs>
          <w:tab w:val="left" w:pos="81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firstLine="643" w:firstLineChars="200"/>
        <w:jc w:val="left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eastAsia="zh-CN"/>
        </w:rPr>
        <w:t>马清格乐图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eastAsia="zh-CN"/>
        </w:rPr>
        <w:t>报账员，协助党支部书记村主任工作，主管村级财务，三务公开，乡村振兴和疫情防控等工作，负责各关信息报表工作。</w:t>
      </w:r>
    </w:p>
    <w:p>
      <w:pPr>
        <w:keepLines w:val="0"/>
        <w:widowControl w:val="0"/>
        <w:snapToGrid w:val="0"/>
        <w:spacing w:before="0" w:beforeAutospacing="0" w:after="0" w:afterAutospacing="0" w:line="540" w:lineRule="exact"/>
        <w:ind w:firstLine="2560" w:firstLineChars="80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</w:p>
    <w:p>
      <w:pPr>
        <w:keepLines w:val="0"/>
        <w:widowControl w:val="0"/>
        <w:snapToGrid w:val="0"/>
        <w:spacing w:before="0" w:beforeAutospacing="0" w:after="0" w:afterAutospacing="0" w:line="540" w:lineRule="exact"/>
        <w:ind w:firstLine="2560" w:firstLineChars="80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</w:p>
    <w:p>
      <w:pPr>
        <w:keepLines w:val="0"/>
        <w:widowControl w:val="0"/>
        <w:snapToGrid w:val="0"/>
        <w:spacing w:before="0" w:beforeAutospacing="0" w:after="0" w:afterAutospacing="0" w:line="540" w:lineRule="exact"/>
        <w:ind w:firstLine="2560" w:firstLineChars="80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中共八仙筒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eastAsia="zh-CN"/>
        </w:rPr>
        <w:t>巴彦敖包嘎查党支部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 xml:space="preserve">委员会 </w:t>
      </w:r>
    </w:p>
    <w:p>
      <w:pPr>
        <w:keepLines w:val="0"/>
        <w:widowControl w:val="0"/>
        <w:snapToGrid w:val="0"/>
        <w:spacing w:before="0" w:beforeAutospacing="0" w:after="0" w:afterAutospacing="0" w:line="540" w:lineRule="exact"/>
        <w:ind w:firstLine="4480" w:firstLineChars="140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19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日</w:t>
      </w:r>
    </w:p>
    <w:sectPr>
      <w:footerReference r:id="rId3" w:type="default"/>
      <w:pgSz w:w="11906" w:h="16838"/>
      <w:pgMar w:top="249" w:right="1123" w:bottom="249" w:left="112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96FB7E7-7DD5-4F6D-AED8-D7BAF77D393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4E71FB4-26D7-43BB-8066-E101F45570D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0BC6AE2-E323-4999-904C-0323544F87F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5C89F89-B422-4B94-84E5-3CF1038BEF3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C184731-8047-443B-88B5-7EDAD79770E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56477116-090E-4934-8C49-C4964617443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E7D75935-B222-4F53-95E5-C9ACA0F9FD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hZGZkMzZmZjM2Njk3MzM3ZDA1N2Y1YTk5Mzg3N2MifQ=="/>
  </w:docVars>
  <w:rsids>
    <w:rsidRoot w:val="7A923FFA"/>
    <w:rsid w:val="0043727C"/>
    <w:rsid w:val="00B652B2"/>
    <w:rsid w:val="00BE4985"/>
    <w:rsid w:val="00DF5ACF"/>
    <w:rsid w:val="04ED2EA8"/>
    <w:rsid w:val="054B34FD"/>
    <w:rsid w:val="08900924"/>
    <w:rsid w:val="0A02438D"/>
    <w:rsid w:val="0A9E7EEE"/>
    <w:rsid w:val="0ACF1591"/>
    <w:rsid w:val="0ED507C0"/>
    <w:rsid w:val="0F19215F"/>
    <w:rsid w:val="106A0110"/>
    <w:rsid w:val="10861EC0"/>
    <w:rsid w:val="12B25277"/>
    <w:rsid w:val="12F023A9"/>
    <w:rsid w:val="1AFA13CA"/>
    <w:rsid w:val="1E5B1C74"/>
    <w:rsid w:val="1E820E2A"/>
    <w:rsid w:val="21C83BEB"/>
    <w:rsid w:val="222C0EEA"/>
    <w:rsid w:val="2292613B"/>
    <w:rsid w:val="24BC3862"/>
    <w:rsid w:val="26EB4C20"/>
    <w:rsid w:val="2A506C56"/>
    <w:rsid w:val="2B886610"/>
    <w:rsid w:val="2E3744A0"/>
    <w:rsid w:val="2E9276E6"/>
    <w:rsid w:val="338521F0"/>
    <w:rsid w:val="396222D3"/>
    <w:rsid w:val="3B730321"/>
    <w:rsid w:val="412579CE"/>
    <w:rsid w:val="42396EDA"/>
    <w:rsid w:val="427576F9"/>
    <w:rsid w:val="449B0678"/>
    <w:rsid w:val="46347DDF"/>
    <w:rsid w:val="465C216B"/>
    <w:rsid w:val="46A46545"/>
    <w:rsid w:val="47420855"/>
    <w:rsid w:val="4AFE149D"/>
    <w:rsid w:val="4C726518"/>
    <w:rsid w:val="4D6C4A48"/>
    <w:rsid w:val="4D7331D6"/>
    <w:rsid w:val="4D781B5B"/>
    <w:rsid w:val="52FE3A50"/>
    <w:rsid w:val="55614DBF"/>
    <w:rsid w:val="56763878"/>
    <w:rsid w:val="5AF20815"/>
    <w:rsid w:val="5D1521A1"/>
    <w:rsid w:val="5D443FDD"/>
    <w:rsid w:val="5EC41A17"/>
    <w:rsid w:val="61165D31"/>
    <w:rsid w:val="67643D94"/>
    <w:rsid w:val="6D3C4EEC"/>
    <w:rsid w:val="6D511F06"/>
    <w:rsid w:val="6D535020"/>
    <w:rsid w:val="6DBD7FE7"/>
    <w:rsid w:val="6FA3613A"/>
    <w:rsid w:val="706D6303"/>
    <w:rsid w:val="730864E8"/>
    <w:rsid w:val="753A6AB5"/>
    <w:rsid w:val="77DF6744"/>
    <w:rsid w:val="7A923FF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unhideWhenUsed/>
    <w:qFormat/>
    <w:uiPriority w:val="99"/>
    <w:pPr>
      <w:spacing w:line="360" w:lineRule="auto"/>
      <w:ind w:left="420"/>
      <w:jc w:val="left"/>
    </w:pPr>
    <w:rPr>
      <w:rFonts w:hint="default" w:ascii="Times New Roman" w:hAnsi="Times New Roman" w:eastAsia="宋体" w:cs="Times New Roman"/>
      <w:sz w:val="21"/>
      <w:lang w:val="en-US" w:eastAsia="zh-CN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Company>CHINA</Company>
  <Pages>1</Pages>
  <Words>492</Words>
  <Characters>496</Characters>
  <Lines>1</Lines>
  <Paragraphs>1</Paragraphs>
  <TotalTime>15</TotalTime>
  <ScaleCrop>false</ScaleCrop>
  <LinksUpToDate>false</LinksUpToDate>
  <CharactersWithSpaces>505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2019-03-26T09:04:00Z</dcterms:created>
  <dc:creator>巨石</dc:creator>
  <cp:lastModifiedBy>以和为贵</cp:lastModifiedBy>
  <cp:lastPrinted>2022-08-23T08:05:42Z</cp:lastPrinted>
  <dcterms:modified xsi:type="dcterms:W3CDTF">2022-08-23T08:08:52Z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KSOSaveFontToCloudKey">
    <vt:lpwstr>315816587_embed</vt:lpwstr>
  </property>
  <property fmtid="{D5CDD505-2E9C-101B-9397-08002B2CF9AE}" pid="4" name="ICV">
    <vt:lpwstr>B0D9C074350E4AA899AC6CA9228F09F4</vt:lpwstr>
  </property>
</Properties>
</file>