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后备干部培养选拔管理</w:t>
      </w:r>
    </w:p>
    <w:p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王亚峰</w:t>
      </w:r>
    </w:p>
    <w:p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胡河强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532676"/>
    <w:rsid w:val="6D535020"/>
    <w:rsid w:val="75532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2018-11-14T07:19:00Z</dcterms:created>
  <dc:creator>半夏冷殇〃❀╲</dc:creator>
  <cp:lastModifiedBy>半夏冷殇〃❀╲</cp:lastModifiedBy>
  <dcterms:modified xsi:type="dcterms:W3CDTF">2018-11-14T07:20:51Z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